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DA5D3" w14:textId="6AF750B7" w:rsidR="00CE6104" w:rsidRDefault="00A43551" w:rsidP="00E677FE">
      <w:pPr>
        <w:spacing w:after="0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62C86" wp14:editId="2CE064DB">
                <wp:simplePos x="0" y="0"/>
                <wp:positionH relativeFrom="margin">
                  <wp:posOffset>-1270</wp:posOffset>
                </wp:positionH>
                <wp:positionV relativeFrom="paragraph">
                  <wp:posOffset>6985</wp:posOffset>
                </wp:positionV>
                <wp:extent cx="5930900" cy="374650"/>
                <wp:effectExtent l="0" t="0" r="12700" b="25400"/>
                <wp:wrapNone/>
                <wp:docPr id="21144316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374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D17B8" w14:textId="31F658F6" w:rsidR="00430320" w:rsidRPr="00A34101" w:rsidRDefault="00C50BD7" w:rsidP="0043032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Financial </w:t>
                            </w:r>
                            <w:r w:rsidR="00215545">
                              <w:rPr>
                                <w:b/>
                                <w:bCs/>
                                <w:color w:val="000000" w:themeColor="text1"/>
                              </w:rPr>
                              <w:t>O</w:t>
                            </w:r>
                            <w:r w:rsidR="00EB4189">
                              <w:rPr>
                                <w:b/>
                                <w:bCs/>
                                <w:color w:val="000000" w:themeColor="text1"/>
                              </w:rPr>
                              <w:t>bligations</w:t>
                            </w:r>
                            <w:r w:rsidR="00215545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62C86" id="Rectangle 3" o:spid="_x0000_s1026" style="position:absolute;margin-left:-.1pt;margin-top:.55pt;width:467pt;height:2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" filled="f" strokecolor="#030b11 [484]" strokeweight="1pt">
                <v:textbox>
                  <w:txbxContent>
                    <w:p w14:paraId="053D17B8" w14:textId="31F658F6" w:rsidR="00430320" w:rsidRPr="00A34101" w:rsidRDefault="00C50BD7" w:rsidP="0043032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Financial </w:t>
                      </w:r>
                      <w:r w:rsidR="00215545">
                        <w:rPr>
                          <w:b/>
                          <w:bCs/>
                          <w:color w:val="000000" w:themeColor="text1"/>
                        </w:rPr>
                        <w:t>O</w:t>
                      </w:r>
                      <w:r w:rsidR="00EB4189">
                        <w:rPr>
                          <w:b/>
                          <w:bCs/>
                          <w:color w:val="000000" w:themeColor="text1"/>
                        </w:rPr>
                        <w:t>bligations</w:t>
                      </w:r>
                      <w:r w:rsidR="00215545">
                        <w:rPr>
                          <w:b/>
                          <w:bCs/>
                          <w:color w:val="000000" w:themeColor="text1"/>
                        </w:rPr>
                        <w:t xml:space="preserve"> 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C0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D64E6" wp14:editId="7303C07D">
                <wp:simplePos x="0" y="0"/>
                <wp:positionH relativeFrom="column">
                  <wp:posOffset>-412750</wp:posOffset>
                </wp:positionH>
                <wp:positionV relativeFrom="paragraph">
                  <wp:posOffset>-850900</wp:posOffset>
                </wp:positionV>
                <wp:extent cx="6654800" cy="9017000"/>
                <wp:effectExtent l="0" t="0" r="12700" b="12700"/>
                <wp:wrapNone/>
                <wp:docPr id="54181079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01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000D3" id="Rectangle 5" o:spid="_x0000_s1026" style="position:absolute;margin-left:-32.5pt;margin-top:-67pt;width:524pt;height:71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" filled="f" strokecolor="#030b11 [484]" strokeweight="1pt"/>
            </w:pict>
          </mc:Fallback>
        </mc:AlternateContent>
      </w:r>
    </w:p>
    <w:p w14:paraId="1CCF9BF1" w14:textId="73B023DB" w:rsidR="00D6506B" w:rsidRPr="00D6506B" w:rsidRDefault="00D6506B" w:rsidP="00D6506B">
      <w:pPr>
        <w:rPr>
          <w:sz w:val="16"/>
          <w:szCs w:val="16"/>
        </w:rPr>
      </w:pPr>
    </w:p>
    <w:p w14:paraId="46D78057" w14:textId="03A9E0B6" w:rsidR="00D6506B" w:rsidRPr="00D6506B" w:rsidRDefault="00D6506B" w:rsidP="00D6506B">
      <w:pPr>
        <w:rPr>
          <w:sz w:val="16"/>
          <w:szCs w:val="16"/>
        </w:rPr>
      </w:pPr>
    </w:p>
    <w:tbl>
      <w:tblPr>
        <w:tblStyle w:val="TableGrid"/>
        <w:tblpPr w:leftFromText="180" w:rightFromText="180" w:vertAnchor="page" w:horzAnchor="margin" w:tblpY="31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468"/>
        <w:gridCol w:w="1893"/>
        <w:gridCol w:w="1247"/>
        <w:gridCol w:w="2422"/>
      </w:tblGrid>
      <w:tr w:rsidR="00A43551" w:rsidRPr="00846B76" w14:paraId="644E0AC0" w14:textId="77777777" w:rsidTr="00A43551">
        <w:tc>
          <w:tcPr>
            <w:tcW w:w="2029" w:type="pct"/>
            <w:gridSpan w:val="2"/>
            <w:vAlign w:val="bottom"/>
          </w:tcPr>
          <w:p w14:paraId="13C39A21" w14:textId="13812701" w:rsidR="00430320" w:rsidRPr="00846B76" w:rsidRDefault="00C50BD7" w:rsidP="00430320">
            <w:r>
              <w:t>Student name</w:t>
            </w:r>
          </w:p>
        </w:tc>
        <w:tc>
          <w:tcPr>
            <w:tcW w:w="2971" w:type="pct"/>
            <w:gridSpan w:val="3"/>
            <w:tcBorders>
              <w:bottom w:val="single" w:sz="4" w:space="0" w:color="auto"/>
            </w:tcBorders>
            <w:vAlign w:val="bottom"/>
          </w:tcPr>
          <w:p w14:paraId="51FCA4E0" w14:textId="5432E375" w:rsidR="00430320" w:rsidRPr="00846B76" w:rsidRDefault="00430320" w:rsidP="00430320">
            <w:pPr>
              <w:spacing w:before="240"/>
            </w:pPr>
          </w:p>
        </w:tc>
      </w:tr>
      <w:tr w:rsidR="00A43551" w:rsidRPr="00846B76" w14:paraId="25536EE7" w14:textId="77777777" w:rsidTr="00A43551">
        <w:tc>
          <w:tcPr>
            <w:tcW w:w="2029" w:type="pct"/>
            <w:gridSpan w:val="2"/>
            <w:vAlign w:val="bottom"/>
          </w:tcPr>
          <w:p w14:paraId="20FF5EBD" w14:textId="417FEAE2" w:rsidR="00430320" w:rsidRPr="00846B76" w:rsidRDefault="00C50BD7" w:rsidP="00430320">
            <w:r>
              <w:t>Parent/</w:t>
            </w:r>
            <w:r w:rsidR="00215545">
              <w:t>G</w:t>
            </w:r>
            <w:r>
              <w:t>uardian name</w:t>
            </w:r>
          </w:p>
        </w:tc>
        <w:tc>
          <w:tcPr>
            <w:tcW w:w="2971" w:type="pct"/>
            <w:gridSpan w:val="3"/>
            <w:tcBorders>
              <w:bottom w:val="single" w:sz="4" w:space="0" w:color="auto"/>
            </w:tcBorders>
            <w:vAlign w:val="bottom"/>
          </w:tcPr>
          <w:p w14:paraId="7FE23D37" w14:textId="77777777" w:rsidR="00430320" w:rsidRPr="00846B76" w:rsidRDefault="00430320" w:rsidP="00430320">
            <w:pPr>
              <w:spacing w:before="240"/>
            </w:pPr>
          </w:p>
        </w:tc>
      </w:tr>
      <w:tr w:rsidR="00A43551" w:rsidRPr="00846B76" w14:paraId="29691030" w14:textId="77777777" w:rsidTr="00A43551">
        <w:sdt>
          <w:sdtPr>
            <w:id w:val="572943512"/>
            <w:placeholder>
              <w:docPart w:val="E328588FDD8C43AFBB4F5E8970FFEC00"/>
            </w:placeholder>
            <w:temporary/>
            <w:showingPlcHdr/>
            <w15:appearance w15:val="hidden"/>
          </w:sdtPr>
          <w:sdtContent>
            <w:tc>
              <w:tcPr>
                <w:tcW w:w="2029" w:type="pct"/>
                <w:gridSpan w:val="2"/>
                <w:vAlign w:val="bottom"/>
              </w:tcPr>
              <w:p w14:paraId="0CD25A94" w14:textId="77777777" w:rsidR="00430320" w:rsidRDefault="00430320" w:rsidP="00430320">
                <w:r w:rsidRPr="00346DE2">
                  <w:t>Address</w:t>
                </w:r>
              </w:p>
            </w:tc>
          </w:sdtContent>
        </w:sdt>
        <w:tc>
          <w:tcPr>
            <w:tcW w:w="2971" w:type="pct"/>
            <w:gridSpan w:val="3"/>
            <w:tcBorders>
              <w:bottom w:val="single" w:sz="4" w:space="0" w:color="auto"/>
            </w:tcBorders>
            <w:vAlign w:val="bottom"/>
          </w:tcPr>
          <w:p w14:paraId="7CE99E41" w14:textId="77777777" w:rsidR="00430320" w:rsidRPr="00846B76" w:rsidRDefault="00430320" w:rsidP="00430320">
            <w:pPr>
              <w:spacing w:before="240"/>
            </w:pPr>
          </w:p>
        </w:tc>
      </w:tr>
      <w:tr w:rsidR="00430320" w:rsidRPr="00846B76" w14:paraId="28A58B73" w14:textId="77777777" w:rsidTr="00A43551">
        <w:sdt>
          <w:sdtPr>
            <w:id w:val="-521243642"/>
            <w:placeholder>
              <w:docPart w:val="D666F7BF8CF245548EA6922178522FBD"/>
            </w:placeholder>
            <w:temporary/>
            <w:showingPlcHdr/>
            <w15:appearance w15:val="hidden"/>
          </w:sdtPr>
          <w:sdtContent>
            <w:tc>
              <w:tcPr>
                <w:tcW w:w="2029" w:type="pct"/>
                <w:gridSpan w:val="2"/>
                <w:vAlign w:val="bottom"/>
              </w:tcPr>
              <w:p w14:paraId="3E9EBC8E" w14:textId="77777777" w:rsidR="00430320" w:rsidRPr="00846B76" w:rsidRDefault="00430320" w:rsidP="00430320">
                <w:r w:rsidRPr="00346DE2">
                  <w:t>City/State/Zip</w:t>
                </w:r>
              </w:p>
            </w:tc>
          </w:sdtContent>
        </w:sdt>
        <w:tc>
          <w:tcPr>
            <w:tcW w:w="2971" w:type="pct"/>
            <w:gridSpan w:val="3"/>
            <w:tcBorders>
              <w:bottom w:val="single" w:sz="4" w:space="0" w:color="auto"/>
            </w:tcBorders>
            <w:vAlign w:val="bottom"/>
          </w:tcPr>
          <w:p w14:paraId="6AB4797C" w14:textId="77777777" w:rsidR="00430320" w:rsidRPr="00846B76" w:rsidRDefault="00430320" w:rsidP="00430320">
            <w:pPr>
              <w:spacing w:before="240"/>
            </w:pPr>
          </w:p>
        </w:tc>
      </w:tr>
      <w:tr w:rsidR="00A43551" w:rsidRPr="00846B76" w14:paraId="3C4E8AA6" w14:textId="77777777" w:rsidTr="00A43551">
        <w:tc>
          <w:tcPr>
            <w:tcW w:w="2029" w:type="pct"/>
            <w:gridSpan w:val="2"/>
            <w:vAlign w:val="bottom"/>
          </w:tcPr>
          <w:p w14:paraId="71E388DA" w14:textId="33670B5F" w:rsidR="00430320" w:rsidRPr="00846B76" w:rsidRDefault="00DD3B53" w:rsidP="00430320">
            <w:r>
              <w:t>Phone</w:t>
            </w:r>
          </w:p>
        </w:tc>
        <w:tc>
          <w:tcPr>
            <w:tcW w:w="1011" w:type="pct"/>
            <w:tcBorders>
              <w:bottom w:val="single" w:sz="4" w:space="0" w:color="auto"/>
            </w:tcBorders>
            <w:vAlign w:val="bottom"/>
          </w:tcPr>
          <w:p w14:paraId="4105F760" w14:textId="19359A27" w:rsidR="00430320" w:rsidRPr="00846B76" w:rsidRDefault="00430320" w:rsidP="00430320">
            <w:pPr>
              <w:spacing w:before="240"/>
            </w:pPr>
          </w:p>
        </w:tc>
        <w:tc>
          <w:tcPr>
            <w:tcW w:w="666" w:type="pct"/>
            <w:vAlign w:val="bottom"/>
          </w:tcPr>
          <w:p w14:paraId="1CEFF22C" w14:textId="0FCAF35A" w:rsidR="00430320" w:rsidRPr="00846B76" w:rsidRDefault="00430320" w:rsidP="00430320"/>
        </w:tc>
        <w:tc>
          <w:tcPr>
            <w:tcW w:w="1294" w:type="pct"/>
            <w:tcBorders>
              <w:bottom w:val="single" w:sz="4" w:space="0" w:color="auto"/>
            </w:tcBorders>
            <w:vAlign w:val="bottom"/>
          </w:tcPr>
          <w:p w14:paraId="3C2A42B9" w14:textId="77777777" w:rsidR="00430320" w:rsidRPr="00846B76" w:rsidRDefault="00430320" w:rsidP="00430320">
            <w:pPr>
              <w:spacing w:before="240"/>
            </w:pPr>
          </w:p>
        </w:tc>
      </w:tr>
      <w:tr w:rsidR="00430320" w:rsidRPr="00846B76" w14:paraId="49415659" w14:textId="77777777" w:rsidTr="00A43551">
        <w:sdt>
          <w:sdtPr>
            <w:id w:val="-965116832"/>
            <w:placeholder>
              <w:docPart w:val="CB67972B077B41219CEA8894E30C3A9E"/>
            </w:placeholder>
            <w:temporary/>
            <w:showingPlcHdr/>
            <w15:appearance w15:val="hidden"/>
          </w:sdtPr>
          <w:sdtContent>
            <w:tc>
              <w:tcPr>
                <w:tcW w:w="2029" w:type="pct"/>
                <w:gridSpan w:val="2"/>
                <w:vAlign w:val="bottom"/>
              </w:tcPr>
              <w:p w14:paraId="2C29DB2C" w14:textId="77777777" w:rsidR="00430320" w:rsidRPr="00846B76" w:rsidRDefault="00430320" w:rsidP="00430320">
                <w:r w:rsidRPr="00346DE2">
                  <w:t>Email</w:t>
                </w:r>
              </w:p>
            </w:tc>
          </w:sdtContent>
        </w:sdt>
        <w:tc>
          <w:tcPr>
            <w:tcW w:w="2971" w:type="pct"/>
            <w:gridSpan w:val="3"/>
            <w:tcBorders>
              <w:bottom w:val="single" w:sz="4" w:space="0" w:color="auto"/>
            </w:tcBorders>
            <w:vAlign w:val="bottom"/>
          </w:tcPr>
          <w:p w14:paraId="5CC9EACB" w14:textId="1F50A627" w:rsidR="00430320" w:rsidRPr="00846B76" w:rsidRDefault="00430320" w:rsidP="00430320">
            <w:pPr>
              <w:spacing w:before="240"/>
            </w:pPr>
          </w:p>
        </w:tc>
      </w:tr>
      <w:tr w:rsidR="00430320" w:rsidRPr="00846B76" w14:paraId="3F08FC1C" w14:textId="77777777" w:rsidTr="00430320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A9A5DAF" w14:textId="01E5178B" w:rsidR="00430320" w:rsidRPr="00846B76" w:rsidRDefault="00430320" w:rsidP="00430320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30320" w:rsidRPr="00846B76" w14:paraId="1402DF72" w14:textId="77777777" w:rsidTr="00430320">
        <w:tc>
          <w:tcPr>
            <w:tcW w:w="5000" w:type="pct"/>
            <w:gridSpan w:val="5"/>
            <w:vAlign w:val="bottom"/>
          </w:tcPr>
          <w:p w14:paraId="56BC8979" w14:textId="6DD9C4E8" w:rsidR="00430320" w:rsidRDefault="00C50BD7" w:rsidP="00430320">
            <w:pPr>
              <w:spacing w:before="240"/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</w:pPr>
            <w:r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 xml:space="preserve">Signing the Financial </w:t>
            </w:r>
            <w:r w:rsidR="00EB4189"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>Obligations</w:t>
            </w:r>
            <w:r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 xml:space="preserve"> form is a contract indicating that </w:t>
            </w:r>
            <w:r w:rsidR="00430320"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 xml:space="preserve">parents or guardians </w:t>
            </w:r>
            <w:r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>pledge to meet the financial obligations agreed</w:t>
            </w:r>
            <w:r w:rsidR="00215545"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 xml:space="preserve"> upon</w:t>
            </w:r>
            <w:r w:rsidR="00A43551"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>, including registration and tuition</w:t>
            </w:r>
            <w:r w:rsidR="00E4342A"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>/fees</w:t>
            </w:r>
            <w:r w:rsidR="00A43551"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 xml:space="preserve">.  </w:t>
            </w:r>
          </w:p>
          <w:p w14:paraId="19F2D5DB" w14:textId="77777777" w:rsidR="00430320" w:rsidRDefault="00430320" w:rsidP="00430320">
            <w:pPr>
              <w:spacing w:before="240"/>
            </w:pPr>
          </w:p>
        </w:tc>
      </w:tr>
      <w:tr w:rsidR="00430320" w:rsidRPr="00846B76" w14:paraId="7795B292" w14:textId="77777777" w:rsidTr="00A43551">
        <w:tc>
          <w:tcPr>
            <w:tcW w:w="1779" w:type="pct"/>
          </w:tcPr>
          <w:p w14:paraId="4D42C452" w14:textId="40596D98" w:rsidR="00430320" w:rsidRPr="00A43551" w:rsidRDefault="00A43551" w:rsidP="00430320">
            <w:pPr>
              <w:spacing w:before="120"/>
              <w:ind w:left="432"/>
              <w:rPr>
                <w:b/>
                <w:bCs/>
                <w:sz w:val="36"/>
              </w:rPr>
            </w:pPr>
            <w:r w:rsidRPr="00A43551">
              <w:rPr>
                <w:b/>
                <w:bCs/>
                <w:sz w:val="36"/>
              </w:rPr>
              <w:t>Registration fee</w:t>
            </w:r>
          </w:p>
        </w:tc>
        <w:tc>
          <w:tcPr>
            <w:tcW w:w="3221" w:type="pct"/>
            <w:gridSpan w:val="4"/>
            <w:vAlign w:val="bottom"/>
          </w:tcPr>
          <w:p w14:paraId="61222FEE" w14:textId="37EAA98E" w:rsidR="00430320" w:rsidRPr="00DD3B53" w:rsidRDefault="00A43551" w:rsidP="00A43551">
            <w:pPr>
              <w:rPr>
                <w:b/>
                <w:bCs/>
                <w:sz w:val="32"/>
                <w:szCs w:val="32"/>
              </w:rPr>
            </w:pPr>
            <w:r w:rsidRPr="00DD3B53">
              <w:rPr>
                <w:b/>
                <w:bCs/>
                <w:sz w:val="32"/>
                <w:szCs w:val="32"/>
              </w:rPr>
              <w:t>$200</w:t>
            </w:r>
          </w:p>
        </w:tc>
      </w:tr>
      <w:tr w:rsidR="00A43551" w:rsidRPr="00846B76" w14:paraId="02B3DDA9" w14:textId="77777777" w:rsidTr="00A43551">
        <w:tc>
          <w:tcPr>
            <w:tcW w:w="5000" w:type="pct"/>
            <w:gridSpan w:val="5"/>
          </w:tcPr>
          <w:p w14:paraId="535DA6CE" w14:textId="3CB0620B" w:rsidR="00A43551" w:rsidRDefault="00A43551" w:rsidP="00A43551">
            <w:r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 xml:space="preserve">Ann Arbor Adventist Elementary School charges each applicant an annual registration fee at rates set by the </w:t>
            </w:r>
            <w:r w:rsidR="00215545"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>S</w:t>
            </w:r>
            <w:r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 xml:space="preserve">chool </w:t>
            </w:r>
            <w:r w:rsidR="00215545"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>B</w:t>
            </w:r>
            <w:r>
              <w:rPr>
                <w:rFonts w:ascii="Trebuchet MS" w:hAnsi="Trebuchet MS"/>
                <w:color w:val="202020"/>
                <w:sz w:val="26"/>
                <w:szCs w:val="26"/>
                <w:shd w:val="clear" w:color="auto" w:fill="FFFFFF"/>
              </w:rPr>
              <w:t>oard. These fees help to cover the cost of textbooks, workbooks, student insurance, standardized tests, library fees, and classroom supplies which are essential to our instructional program and general office overhead. </w:t>
            </w:r>
          </w:p>
          <w:p w14:paraId="0B4C21A8" w14:textId="77777777" w:rsidR="00A43551" w:rsidRDefault="00A43551" w:rsidP="00430320"/>
        </w:tc>
      </w:tr>
      <w:tr w:rsidR="00430320" w:rsidRPr="00846B76" w14:paraId="653F9ADD" w14:textId="77777777" w:rsidTr="00A43551">
        <w:tc>
          <w:tcPr>
            <w:tcW w:w="1779" w:type="pct"/>
          </w:tcPr>
          <w:p w14:paraId="494B55A4" w14:textId="77777777" w:rsidR="00430320" w:rsidRPr="00346DE2" w:rsidRDefault="00430320" w:rsidP="00430320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3221" w:type="pct"/>
            <w:gridSpan w:val="4"/>
            <w:vAlign w:val="bottom"/>
          </w:tcPr>
          <w:p w14:paraId="6A2145BA" w14:textId="6411E0A5" w:rsidR="00430320" w:rsidRDefault="00A43551" w:rsidP="00430320">
            <w:r>
              <w:t xml:space="preserve">Paid on registration </w:t>
            </w:r>
            <w:proofErr w:type="gramStart"/>
            <w:r>
              <w:t>day</w:t>
            </w:r>
            <w:proofErr w:type="gramEnd"/>
          </w:p>
          <w:p w14:paraId="197CD68D" w14:textId="77777777" w:rsidR="00430320" w:rsidRDefault="00430320" w:rsidP="00430320"/>
        </w:tc>
      </w:tr>
      <w:tr w:rsidR="00430320" w:rsidRPr="00846B76" w14:paraId="279CCB0F" w14:textId="77777777" w:rsidTr="00DD3B53">
        <w:trPr>
          <w:trHeight w:val="939"/>
        </w:trPr>
        <w:tc>
          <w:tcPr>
            <w:tcW w:w="1779" w:type="pct"/>
          </w:tcPr>
          <w:p w14:paraId="5425009A" w14:textId="7921108B" w:rsidR="00430320" w:rsidRPr="00346DE2" w:rsidRDefault="00430320" w:rsidP="00430320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3221" w:type="pct"/>
            <w:gridSpan w:val="4"/>
            <w:vAlign w:val="bottom"/>
          </w:tcPr>
          <w:p w14:paraId="180196E9" w14:textId="7AAB1D30" w:rsidR="00DD3B53" w:rsidRDefault="00A43551" w:rsidP="00430320">
            <w:r>
              <w:t>Installment payment plan ($25 a month until the full amount is paid</w:t>
            </w:r>
            <w:r w:rsidR="00DD3B53">
              <w:t xml:space="preserve"> off</w:t>
            </w:r>
            <w:r>
              <w:t>).</w:t>
            </w:r>
          </w:p>
          <w:p w14:paraId="300E1733" w14:textId="77777777" w:rsidR="00430320" w:rsidRDefault="00430320" w:rsidP="00430320"/>
        </w:tc>
      </w:tr>
      <w:tr w:rsidR="00430320" w:rsidRPr="00846B76" w14:paraId="4B95E709" w14:textId="77777777" w:rsidTr="00A43551">
        <w:tc>
          <w:tcPr>
            <w:tcW w:w="1779" w:type="pct"/>
          </w:tcPr>
          <w:p w14:paraId="4526B586" w14:textId="77777777" w:rsidR="00430320" w:rsidRPr="00346DE2" w:rsidRDefault="00430320" w:rsidP="00430320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3221" w:type="pct"/>
            <w:gridSpan w:val="4"/>
            <w:vAlign w:val="bottom"/>
          </w:tcPr>
          <w:p w14:paraId="790E9C8F" w14:textId="16CA1339" w:rsidR="00430320" w:rsidRDefault="00DD3B53" w:rsidP="00430320">
            <w:r>
              <w:t>Other ____________________________________</w:t>
            </w:r>
          </w:p>
          <w:p w14:paraId="409913B5" w14:textId="77777777" w:rsidR="00430320" w:rsidRDefault="00430320" w:rsidP="00430320"/>
        </w:tc>
      </w:tr>
      <w:tr w:rsidR="00430320" w:rsidRPr="00846B76" w14:paraId="407C5002" w14:textId="77777777" w:rsidTr="00A43551">
        <w:tc>
          <w:tcPr>
            <w:tcW w:w="1779" w:type="pct"/>
          </w:tcPr>
          <w:p w14:paraId="50CD2DC5" w14:textId="69207CBD" w:rsidR="00430320" w:rsidRPr="00346DE2" w:rsidRDefault="00430320" w:rsidP="00430320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3221" w:type="pct"/>
            <w:gridSpan w:val="4"/>
            <w:vAlign w:val="bottom"/>
          </w:tcPr>
          <w:p w14:paraId="6A61AED0" w14:textId="3041D8A2" w:rsidR="00430320" w:rsidRDefault="00430320" w:rsidP="00430320"/>
        </w:tc>
      </w:tr>
    </w:tbl>
    <w:p w14:paraId="1DF0E735" w14:textId="5D72963F" w:rsidR="00D6506B" w:rsidRPr="00D6506B" w:rsidRDefault="00D6506B" w:rsidP="00D6506B">
      <w:pPr>
        <w:rPr>
          <w:sz w:val="16"/>
          <w:szCs w:val="16"/>
        </w:rPr>
      </w:pPr>
    </w:p>
    <w:p w14:paraId="3C795383" w14:textId="4B6573CC" w:rsidR="00D6506B" w:rsidRPr="00D6506B" w:rsidRDefault="00D6506B" w:rsidP="00D6506B">
      <w:pPr>
        <w:rPr>
          <w:sz w:val="16"/>
          <w:szCs w:val="16"/>
        </w:rPr>
      </w:pPr>
    </w:p>
    <w:p w14:paraId="440298A2" w14:textId="129E1DB1" w:rsidR="00D6506B" w:rsidRPr="00E4342A" w:rsidRDefault="0032130A" w:rsidP="00D6506B">
      <w:pPr>
        <w:rPr>
          <w:b/>
          <w:bCs/>
          <w:sz w:val="36"/>
          <w:szCs w:val="36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FFBEB" wp14:editId="56E5D7E8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6654800" cy="9017000"/>
                <wp:effectExtent l="0" t="0" r="12700" b="12700"/>
                <wp:wrapNone/>
                <wp:docPr id="4642691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01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164BB" id="Rectangle 5" o:spid="_x0000_s1026" style="position:absolute;margin-left:0;margin-top:-66.35pt;width:524pt;height:710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" filled="f" strokecolor="#030b11 [484]" strokeweight="1pt">
                <w10:wrap anchorx="margin"/>
              </v:rect>
            </w:pict>
          </mc:Fallback>
        </mc:AlternateContent>
      </w:r>
      <w:r w:rsidR="00DD3B53" w:rsidRPr="00E4342A">
        <w:rPr>
          <w:b/>
          <w:bCs/>
          <w:sz w:val="36"/>
          <w:szCs w:val="36"/>
        </w:rPr>
        <w:t xml:space="preserve">Tuition/fees </w:t>
      </w:r>
    </w:p>
    <w:p w14:paraId="30385D31" w14:textId="55AE2765" w:rsidR="00DD3B53" w:rsidRPr="00DD3B53" w:rsidRDefault="00DD3B53" w:rsidP="00D6506B">
      <w:pPr>
        <w:rPr>
          <w:sz w:val="24"/>
          <w:szCs w:val="24"/>
        </w:rPr>
      </w:pPr>
      <w:r w:rsidRPr="00CF7AEA">
        <w:rPr>
          <w:sz w:val="36"/>
        </w:rPr>
        <w:sym w:font="Wingdings 2" w:char="F0A3"/>
      </w:r>
      <w:r>
        <w:rPr>
          <w:sz w:val="36"/>
        </w:rPr>
        <w:t xml:space="preserve">   </w:t>
      </w:r>
      <w:r w:rsidRPr="00DD3B53">
        <w:rPr>
          <w:sz w:val="24"/>
          <w:szCs w:val="24"/>
        </w:rPr>
        <w:t>Ann Arbor SDA Church constituent</w:t>
      </w:r>
      <w:r>
        <w:rPr>
          <w:sz w:val="24"/>
          <w:szCs w:val="24"/>
        </w:rPr>
        <w:t>: $</w:t>
      </w:r>
      <w:r w:rsidR="00E4342A">
        <w:rPr>
          <w:sz w:val="24"/>
          <w:szCs w:val="24"/>
        </w:rPr>
        <w:t>2</w:t>
      </w:r>
      <w:r w:rsidR="00215545">
        <w:rPr>
          <w:sz w:val="24"/>
          <w:szCs w:val="24"/>
        </w:rPr>
        <w:t>,</w:t>
      </w:r>
      <w:r w:rsidR="00E4342A">
        <w:rPr>
          <w:sz w:val="24"/>
          <w:szCs w:val="24"/>
        </w:rPr>
        <w:t>500</w:t>
      </w:r>
      <w:r>
        <w:rPr>
          <w:sz w:val="24"/>
          <w:szCs w:val="24"/>
        </w:rPr>
        <w:t xml:space="preserve"> a year   </w:t>
      </w:r>
    </w:p>
    <w:p w14:paraId="2FEDAF45" w14:textId="152A4102" w:rsidR="00D6506B" w:rsidRDefault="00DD3B53" w:rsidP="00D6506B">
      <w:pPr>
        <w:rPr>
          <w:sz w:val="24"/>
          <w:szCs w:val="24"/>
        </w:rPr>
      </w:pPr>
      <w:r w:rsidRPr="00CF7AEA">
        <w:rPr>
          <w:sz w:val="36"/>
        </w:rPr>
        <w:sym w:font="Wingdings 2" w:char="F0A3"/>
      </w:r>
      <w:r>
        <w:rPr>
          <w:sz w:val="36"/>
        </w:rPr>
        <w:t xml:space="preserve">   </w:t>
      </w:r>
      <w:r w:rsidRPr="00DD3B53">
        <w:rPr>
          <w:sz w:val="24"/>
          <w:szCs w:val="24"/>
        </w:rPr>
        <w:t>Non-constituent</w:t>
      </w:r>
      <w:r>
        <w:rPr>
          <w:sz w:val="24"/>
          <w:szCs w:val="24"/>
        </w:rPr>
        <w:t>: $</w:t>
      </w:r>
      <w:r w:rsidR="00E4342A">
        <w:rPr>
          <w:sz w:val="24"/>
          <w:szCs w:val="24"/>
        </w:rPr>
        <w:t>3</w:t>
      </w:r>
      <w:r w:rsidR="00215545">
        <w:rPr>
          <w:sz w:val="24"/>
          <w:szCs w:val="24"/>
        </w:rPr>
        <w:t>,</w:t>
      </w:r>
      <w:r w:rsidR="00E4342A">
        <w:rPr>
          <w:sz w:val="24"/>
          <w:szCs w:val="24"/>
        </w:rPr>
        <w:t>600</w:t>
      </w:r>
      <w:r>
        <w:rPr>
          <w:sz w:val="24"/>
          <w:szCs w:val="24"/>
        </w:rPr>
        <w:t xml:space="preserve"> a year</w:t>
      </w:r>
    </w:p>
    <w:p w14:paraId="33B88BA0" w14:textId="69DE1745" w:rsidR="00E4342A" w:rsidRDefault="00215545" w:rsidP="00D6506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34A5039" w14:textId="77777777" w:rsidR="0032130A" w:rsidRDefault="0032130A" w:rsidP="00D6506B">
      <w:pPr>
        <w:rPr>
          <w:sz w:val="24"/>
          <w:szCs w:val="24"/>
        </w:rPr>
      </w:pPr>
    </w:p>
    <w:p w14:paraId="4E49DEB0" w14:textId="320877D5" w:rsidR="00E4342A" w:rsidRDefault="00E4342A" w:rsidP="00D6506B">
      <w:pPr>
        <w:rPr>
          <w:sz w:val="24"/>
          <w:szCs w:val="24"/>
        </w:rPr>
      </w:pPr>
      <w:r w:rsidRPr="00CF7AEA">
        <w:rPr>
          <w:sz w:val="36"/>
        </w:rPr>
        <w:sym w:font="Wingdings 2" w:char="F0A3"/>
      </w:r>
      <w:r>
        <w:rPr>
          <w:sz w:val="36"/>
        </w:rPr>
        <w:t xml:space="preserve">   </w:t>
      </w:r>
      <w:r w:rsidRPr="00E4342A">
        <w:rPr>
          <w:sz w:val="24"/>
          <w:szCs w:val="24"/>
        </w:rPr>
        <w:t xml:space="preserve">Paid on registration </w:t>
      </w:r>
      <w:proofErr w:type="gramStart"/>
      <w:r w:rsidRPr="00E4342A">
        <w:rPr>
          <w:sz w:val="24"/>
          <w:szCs w:val="24"/>
        </w:rPr>
        <w:t>day</w:t>
      </w:r>
      <w:proofErr w:type="gramEnd"/>
    </w:p>
    <w:p w14:paraId="08D1FB47" w14:textId="6A354189" w:rsidR="00E4342A" w:rsidRDefault="00E4342A" w:rsidP="00D6506B">
      <w:pPr>
        <w:rPr>
          <w:sz w:val="24"/>
          <w:szCs w:val="24"/>
        </w:rPr>
      </w:pPr>
      <w:r w:rsidRPr="00E4342A">
        <w:rPr>
          <w:sz w:val="36"/>
          <w:szCs w:val="36"/>
        </w:rPr>
        <w:sym w:font="Wingdings 2" w:char="F0A3"/>
      </w:r>
      <w:r w:rsidRPr="00E4342A">
        <w:t xml:space="preserve"> </w:t>
      </w:r>
      <w:r w:rsidRPr="00E4342A">
        <w:rPr>
          <w:sz w:val="24"/>
          <w:szCs w:val="24"/>
        </w:rPr>
        <w:t xml:space="preserve">  Installment payment plan: $________    a month</w:t>
      </w:r>
    </w:p>
    <w:p w14:paraId="67A4AA28" w14:textId="3EFC5A5A" w:rsidR="00E4342A" w:rsidRPr="00E4342A" w:rsidRDefault="00E4342A" w:rsidP="00D6506B">
      <w:pPr>
        <w:rPr>
          <w:sz w:val="24"/>
          <w:szCs w:val="24"/>
        </w:rPr>
      </w:pPr>
      <w:r w:rsidRPr="00E4342A">
        <w:rPr>
          <w:sz w:val="36"/>
          <w:szCs w:val="36"/>
        </w:rPr>
        <w:sym w:font="Wingdings 2" w:char="F0A3"/>
      </w:r>
      <w:r>
        <w:rPr>
          <w:sz w:val="36"/>
          <w:szCs w:val="36"/>
        </w:rPr>
        <w:t xml:space="preserve">  </w:t>
      </w:r>
      <w:r>
        <w:rPr>
          <w:sz w:val="24"/>
          <w:szCs w:val="24"/>
        </w:rPr>
        <w:t>Other ____________________________________________________________________</w:t>
      </w:r>
    </w:p>
    <w:p w14:paraId="55921317" w14:textId="77777777" w:rsidR="00E4342A" w:rsidRPr="00DD3B53" w:rsidRDefault="00E4342A" w:rsidP="00D6506B">
      <w:pPr>
        <w:rPr>
          <w:sz w:val="24"/>
          <w:szCs w:val="24"/>
        </w:rPr>
      </w:pPr>
    </w:p>
    <w:p w14:paraId="3163B49A" w14:textId="70982233" w:rsidR="00D6506B" w:rsidRPr="00D6506B" w:rsidRDefault="00DD3B53" w:rsidP="00D6506B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4E063" wp14:editId="06F398B2">
                <wp:simplePos x="0" y="0"/>
                <wp:positionH relativeFrom="margin">
                  <wp:posOffset>-57150</wp:posOffset>
                </wp:positionH>
                <wp:positionV relativeFrom="paragraph">
                  <wp:posOffset>246380</wp:posOffset>
                </wp:positionV>
                <wp:extent cx="6235700" cy="1111250"/>
                <wp:effectExtent l="0" t="0" r="12700" b="12700"/>
                <wp:wrapNone/>
                <wp:docPr id="21286568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0" cy="1111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ADFCF" w14:textId="2863D7EA" w:rsidR="00DD3B53" w:rsidRPr="00430320" w:rsidRDefault="00DD3B53" w:rsidP="00DD3B5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032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Parent/</w:t>
                            </w:r>
                            <w:r w:rsidR="0021554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</w:t>
                            </w:r>
                            <w:r w:rsidRPr="0043032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uardian name _____________________________________</w:t>
                            </w:r>
                            <w:proofErr w:type="gramStart"/>
                            <w:r w:rsidRPr="0043032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Date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14:paraId="2668B169" w14:textId="695416D6" w:rsidR="00DD3B53" w:rsidRDefault="00DD3B53" w:rsidP="00DD3B5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032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Parent/</w:t>
                            </w:r>
                            <w:r w:rsidR="0021554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</w:t>
                            </w:r>
                            <w:r w:rsidRPr="0043032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uardian signature___________________________________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Date_____________</w:t>
                            </w:r>
                          </w:p>
                          <w:p w14:paraId="3402F5B0" w14:textId="77777777" w:rsidR="00DD3B53" w:rsidRPr="00D6506B" w:rsidRDefault="00DD3B53" w:rsidP="00DD3B5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4E063" id="Rectangle 4" o:spid="_x0000_s1027" style="position:absolute;margin-left:-4.5pt;margin-top:19.4pt;width:491pt;height:8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" filled="f" strokecolor="#030b11 [484]" strokeweight="1pt">
                <v:textbox>
                  <w:txbxContent>
                    <w:p w14:paraId="0FFADFCF" w14:textId="2863D7EA" w:rsidR="00DD3B53" w:rsidRPr="00430320" w:rsidRDefault="00DD3B53" w:rsidP="00DD3B5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30320">
                        <w:rPr>
                          <w:color w:val="000000" w:themeColor="text1"/>
                          <w:sz w:val="24"/>
                          <w:szCs w:val="24"/>
                        </w:rPr>
                        <w:t>Parent/</w:t>
                      </w:r>
                      <w:r w:rsidR="00215545">
                        <w:rPr>
                          <w:color w:val="000000" w:themeColor="text1"/>
                          <w:sz w:val="24"/>
                          <w:szCs w:val="24"/>
                        </w:rPr>
                        <w:t>G</w:t>
                      </w:r>
                      <w:r w:rsidRPr="00430320">
                        <w:rPr>
                          <w:color w:val="000000" w:themeColor="text1"/>
                          <w:sz w:val="24"/>
                          <w:szCs w:val="24"/>
                        </w:rPr>
                        <w:t>uardian name _____________________________________</w:t>
                      </w:r>
                      <w:proofErr w:type="gramStart"/>
                      <w:r w:rsidRPr="00430320">
                        <w:rPr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Date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_____________</w:t>
                      </w:r>
                    </w:p>
                    <w:p w14:paraId="2668B169" w14:textId="695416D6" w:rsidR="00DD3B53" w:rsidRDefault="00DD3B53" w:rsidP="00DD3B5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30320">
                        <w:rPr>
                          <w:color w:val="000000" w:themeColor="text1"/>
                          <w:sz w:val="24"/>
                          <w:szCs w:val="24"/>
                        </w:rPr>
                        <w:t>Parent/</w:t>
                      </w:r>
                      <w:r w:rsidR="00215545">
                        <w:rPr>
                          <w:color w:val="000000" w:themeColor="text1"/>
                          <w:sz w:val="24"/>
                          <w:szCs w:val="24"/>
                        </w:rPr>
                        <w:t>G</w:t>
                      </w:r>
                      <w:r w:rsidRPr="00430320">
                        <w:rPr>
                          <w:color w:val="000000" w:themeColor="text1"/>
                          <w:sz w:val="24"/>
                          <w:szCs w:val="24"/>
                        </w:rPr>
                        <w:t>uardian signature___________________________________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Date_____________</w:t>
                      </w:r>
                    </w:p>
                    <w:p w14:paraId="3402F5B0" w14:textId="77777777" w:rsidR="00DD3B53" w:rsidRPr="00D6506B" w:rsidRDefault="00DD3B53" w:rsidP="00DD3B5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6506B" w:rsidRPr="00D6506B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F9C07" w14:textId="77777777" w:rsidR="00EF737E" w:rsidRDefault="00EF737E" w:rsidP="00650259">
      <w:pPr>
        <w:spacing w:after="0" w:line="240" w:lineRule="auto"/>
      </w:pPr>
      <w:r>
        <w:separator/>
      </w:r>
    </w:p>
  </w:endnote>
  <w:endnote w:type="continuationSeparator" w:id="0">
    <w:p w14:paraId="1B848E61" w14:textId="77777777" w:rsidR="00EF737E" w:rsidRDefault="00EF737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281360-633B-4866-A30C-BE785A5AAC52}"/>
    <w:embedBold r:id="rId2" w:fontKey="{B4910BF1-6226-46F6-BD33-8B95F835F1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557D3EE-0E5E-4AF2-A885-0D8B1B76647B}"/>
    <w:embedBold r:id="rId4" w:fontKey="{12505DE6-D6DF-4795-9D89-8D7C4F6A0EF8}"/>
    <w:embedItalic r:id="rId5" w:fontKey="{D601EEE5-CF57-4B1D-B890-1A9F8E7A0A3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93BB32E-7E7B-40E2-BAEB-363C8937468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8460D514-7C16-48E5-85F6-F7E4B58330F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9C3B52C-E947-4AA8-8C81-B7D249C409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039B9DA7" w14:textId="77777777" w:rsidTr="00C4167A">
      <w:sdt>
        <w:sdtPr>
          <w:rPr>
            <w:sz w:val="18"/>
            <w:szCs w:val="24"/>
          </w:rPr>
          <w:id w:val="14823600"/>
          <w:placeholder>
            <w:docPart w:val="7819A524945349AF9F55A9AFAE38230F"/>
          </w:placeholder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1BC53D0B" w14:textId="77777777" w:rsidR="002462F3" w:rsidRPr="002462F3" w:rsidRDefault="00A65D5E" w:rsidP="002462F3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2462F3">
                <w:rPr>
                  <w:rStyle w:val="FooterChar"/>
                </w:rPr>
                <w:t xml:space="preserve">Double click in Footer to put School Name </w:t>
              </w:r>
              <w:r w:rsidR="002462F3" w:rsidRPr="002462F3">
                <w:rPr>
                  <w:rStyle w:val="FooterChar"/>
                </w:rPr>
                <w:br/>
              </w:r>
              <w:r w:rsidRPr="002462F3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78C39E44" w14:textId="44BB5EDB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3FBC865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EEC1B" w14:textId="77777777" w:rsidR="00EF737E" w:rsidRDefault="00EF737E" w:rsidP="00650259">
      <w:pPr>
        <w:spacing w:after="0" w:line="240" w:lineRule="auto"/>
      </w:pPr>
      <w:r>
        <w:separator/>
      </w:r>
    </w:p>
  </w:footnote>
  <w:footnote w:type="continuationSeparator" w:id="0">
    <w:p w14:paraId="16D980F0" w14:textId="77777777" w:rsidR="00EF737E" w:rsidRDefault="00EF737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1BD92798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70FFFA70" w14:textId="616FB079" w:rsidR="00576892" w:rsidRPr="00731F26" w:rsidRDefault="0045107B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/>
              <w:b/>
              <w:noProof/>
              <w:color w:val="FFFFFF"/>
              <w:sz w:val="44"/>
            </w:rPr>
            <w:drawing>
              <wp:inline distT="0" distB="0" distL="0" distR="0" wp14:anchorId="15474C04" wp14:editId="543AB531">
                <wp:extent cx="482600" cy="482600"/>
                <wp:effectExtent l="0" t="0" r="0" b="0"/>
                <wp:docPr id="1831052791" name="Picture 1" descr="Adventist Education (@AdventistEdu) /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dventist Education (@AdventistEdu) /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27379EF0" w14:textId="5D9E530E" w:rsidR="00576892" w:rsidRPr="00731F26" w:rsidRDefault="0045107B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 xml:space="preserve">Ann Arbor </w:t>
          </w:r>
          <w:r w:rsidR="00940BDD">
            <w:rPr>
              <w:rFonts w:ascii="Corbel" w:eastAsia="Calibri" w:hAnsi="Corbel" w:cs="Times New Roman"/>
              <w:color w:val="FFFFFF"/>
              <w:sz w:val="44"/>
            </w:rPr>
            <w:t xml:space="preserve">Adventist </w:t>
          </w:r>
          <w:r>
            <w:rPr>
              <w:rFonts w:ascii="Corbel" w:eastAsia="Calibri" w:hAnsi="Corbel" w:cs="Times New Roman"/>
              <w:color w:val="FFFFFF"/>
              <w:sz w:val="44"/>
            </w:rPr>
            <w:t>Elementary School</w:t>
          </w:r>
        </w:p>
      </w:tc>
    </w:tr>
  </w:tbl>
  <w:p w14:paraId="74D0B3DA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64882496">
    <w:abstractNumId w:val="11"/>
  </w:num>
  <w:num w:numId="2" w16cid:durableId="1512838837">
    <w:abstractNumId w:val="7"/>
  </w:num>
  <w:num w:numId="3" w16cid:durableId="725030252">
    <w:abstractNumId w:val="15"/>
  </w:num>
  <w:num w:numId="4" w16cid:durableId="1602881939">
    <w:abstractNumId w:val="12"/>
  </w:num>
  <w:num w:numId="5" w16cid:durableId="104231247">
    <w:abstractNumId w:val="13"/>
  </w:num>
  <w:num w:numId="6" w16cid:durableId="897058430">
    <w:abstractNumId w:val="19"/>
  </w:num>
  <w:num w:numId="7" w16cid:durableId="377366084">
    <w:abstractNumId w:val="6"/>
  </w:num>
  <w:num w:numId="8" w16cid:durableId="943073533">
    <w:abstractNumId w:val="10"/>
  </w:num>
  <w:num w:numId="9" w16cid:durableId="786238228">
    <w:abstractNumId w:val="17"/>
  </w:num>
  <w:num w:numId="10" w16cid:durableId="1733112791">
    <w:abstractNumId w:val="1"/>
  </w:num>
  <w:num w:numId="11" w16cid:durableId="521095044">
    <w:abstractNumId w:val="5"/>
  </w:num>
  <w:num w:numId="12" w16cid:durableId="2102601943">
    <w:abstractNumId w:val="0"/>
  </w:num>
  <w:num w:numId="13" w16cid:durableId="1087967463">
    <w:abstractNumId w:val="2"/>
  </w:num>
  <w:num w:numId="14" w16cid:durableId="995114476">
    <w:abstractNumId w:val="9"/>
  </w:num>
  <w:num w:numId="15" w16cid:durableId="1050496328">
    <w:abstractNumId w:val="8"/>
  </w:num>
  <w:num w:numId="16" w16cid:durableId="1711300152">
    <w:abstractNumId w:val="16"/>
  </w:num>
  <w:num w:numId="17" w16cid:durableId="1764952049">
    <w:abstractNumId w:val="3"/>
  </w:num>
  <w:num w:numId="18" w16cid:durableId="1492911075">
    <w:abstractNumId w:val="21"/>
  </w:num>
  <w:num w:numId="19" w16cid:durableId="1035928612">
    <w:abstractNumId w:val="18"/>
  </w:num>
  <w:num w:numId="20" w16cid:durableId="44960252">
    <w:abstractNumId w:val="14"/>
  </w:num>
  <w:num w:numId="21" w16cid:durableId="2134979791">
    <w:abstractNumId w:val="20"/>
  </w:num>
  <w:num w:numId="22" w16cid:durableId="195455388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07B"/>
    <w:rsid w:val="00052382"/>
    <w:rsid w:val="0006568A"/>
    <w:rsid w:val="00076F0F"/>
    <w:rsid w:val="00084253"/>
    <w:rsid w:val="000D1F49"/>
    <w:rsid w:val="001727CA"/>
    <w:rsid w:val="0017611F"/>
    <w:rsid w:val="001C4A3D"/>
    <w:rsid w:val="00215545"/>
    <w:rsid w:val="002462F3"/>
    <w:rsid w:val="00260B25"/>
    <w:rsid w:val="002C56E6"/>
    <w:rsid w:val="0032130A"/>
    <w:rsid w:val="00346DE2"/>
    <w:rsid w:val="00361E11"/>
    <w:rsid w:val="003B4744"/>
    <w:rsid w:val="003F0847"/>
    <w:rsid w:val="0040090B"/>
    <w:rsid w:val="00430320"/>
    <w:rsid w:val="0045107B"/>
    <w:rsid w:val="0046302A"/>
    <w:rsid w:val="00487D2D"/>
    <w:rsid w:val="004D5D62"/>
    <w:rsid w:val="005112D0"/>
    <w:rsid w:val="00577E06"/>
    <w:rsid w:val="005A3BF7"/>
    <w:rsid w:val="005F2035"/>
    <w:rsid w:val="005F7990"/>
    <w:rsid w:val="006314B7"/>
    <w:rsid w:val="0063739C"/>
    <w:rsid w:val="00650259"/>
    <w:rsid w:val="006D3DB2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BDD"/>
    <w:rsid w:val="00940E73"/>
    <w:rsid w:val="0098597D"/>
    <w:rsid w:val="009F619A"/>
    <w:rsid w:val="009F6DDE"/>
    <w:rsid w:val="00A07415"/>
    <w:rsid w:val="00A34101"/>
    <w:rsid w:val="00A370A8"/>
    <w:rsid w:val="00A43551"/>
    <w:rsid w:val="00A65D5E"/>
    <w:rsid w:val="00B25CE8"/>
    <w:rsid w:val="00BB4CF3"/>
    <w:rsid w:val="00BD4753"/>
    <w:rsid w:val="00BD5CB1"/>
    <w:rsid w:val="00BE62EE"/>
    <w:rsid w:val="00C003BA"/>
    <w:rsid w:val="00C46878"/>
    <w:rsid w:val="00C50BD7"/>
    <w:rsid w:val="00CB4A51"/>
    <w:rsid w:val="00CD4532"/>
    <w:rsid w:val="00CD47B0"/>
    <w:rsid w:val="00CE6104"/>
    <w:rsid w:val="00CE7918"/>
    <w:rsid w:val="00CF3C7E"/>
    <w:rsid w:val="00D16163"/>
    <w:rsid w:val="00D27C15"/>
    <w:rsid w:val="00D6506B"/>
    <w:rsid w:val="00D85C01"/>
    <w:rsid w:val="00DB3FAD"/>
    <w:rsid w:val="00DD3B53"/>
    <w:rsid w:val="00E4342A"/>
    <w:rsid w:val="00E61C09"/>
    <w:rsid w:val="00E677FE"/>
    <w:rsid w:val="00EB3B58"/>
    <w:rsid w:val="00EB4189"/>
    <w:rsid w:val="00EB563B"/>
    <w:rsid w:val="00EC7359"/>
    <w:rsid w:val="00EE3054"/>
    <w:rsid w:val="00EF737E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839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Strong">
    <w:name w:val="Strong"/>
    <w:basedOn w:val="DefaultParagraphFont"/>
    <w:uiPriority w:val="22"/>
    <w:qFormat/>
    <w:rsid w:val="0045107B"/>
    <w:rPr>
      <w:b/>
      <w:bCs/>
    </w:rPr>
  </w:style>
  <w:style w:type="paragraph" w:styleId="ListParagraph">
    <w:name w:val="List Paragraph"/>
    <w:basedOn w:val="Normal"/>
    <w:uiPriority w:val="34"/>
    <w:semiHidden/>
    <w:qFormat/>
    <w:rsid w:val="00E43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9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ar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19A524945349AF9F55A9AFAE382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95AA1-09FB-476D-A3A5-8CE82DAB5CE8}"/>
      </w:docPartPr>
      <w:docPartBody>
        <w:p w:rsidR="009E0DD7" w:rsidRDefault="00D12AA3" w:rsidP="00D12AA3">
          <w:pPr>
            <w:pStyle w:val="7819A524945349AF9F55A9AFAE38230F"/>
          </w:pPr>
          <w:r w:rsidRPr="00346DE2">
            <w:t>First Name</w:t>
          </w:r>
        </w:p>
      </w:docPartBody>
    </w:docPart>
    <w:docPart>
      <w:docPartPr>
        <w:name w:val="E328588FDD8C43AFBB4F5E8970FFE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A8F7C-6E6F-4A8D-933B-48C54358ABBC}"/>
      </w:docPartPr>
      <w:docPartBody>
        <w:p w:rsidR="009E0DD7" w:rsidRDefault="00D12AA3" w:rsidP="00D12AA3">
          <w:pPr>
            <w:pStyle w:val="E328588FDD8C43AFBB4F5E8970FFEC00"/>
          </w:pPr>
          <w:r w:rsidRPr="00346DE2">
            <w:t>Address</w:t>
          </w:r>
        </w:p>
      </w:docPartBody>
    </w:docPart>
    <w:docPart>
      <w:docPartPr>
        <w:name w:val="D666F7BF8CF245548EA6922178522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C2BDB-7241-4BB3-A4CB-D54ABE7858BA}"/>
      </w:docPartPr>
      <w:docPartBody>
        <w:p w:rsidR="009E0DD7" w:rsidRDefault="00D12AA3" w:rsidP="00D12AA3">
          <w:pPr>
            <w:pStyle w:val="D666F7BF8CF245548EA6922178522FBD"/>
          </w:pPr>
          <w:r w:rsidRPr="00346DE2">
            <w:t>City/State/Zip</w:t>
          </w:r>
        </w:p>
      </w:docPartBody>
    </w:docPart>
    <w:docPart>
      <w:docPartPr>
        <w:name w:val="CB67972B077B41219CEA8894E30C3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F6F39-93CC-4E10-AFE4-AAD616BFE6E9}"/>
      </w:docPartPr>
      <w:docPartBody>
        <w:p w:rsidR="009E0DD7" w:rsidRDefault="00D12AA3" w:rsidP="00D12AA3">
          <w:pPr>
            <w:pStyle w:val="CB67972B077B41219CEA8894E30C3A9E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AA3"/>
    <w:rsid w:val="001F27DD"/>
    <w:rsid w:val="006263AB"/>
    <w:rsid w:val="0072141C"/>
    <w:rsid w:val="009E0DD7"/>
    <w:rsid w:val="00D1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19A524945349AF9F55A9AFAE38230F">
    <w:name w:val="7819A524945349AF9F55A9AFAE38230F"/>
    <w:rsid w:val="00D12AA3"/>
  </w:style>
  <w:style w:type="paragraph" w:customStyle="1" w:styleId="E328588FDD8C43AFBB4F5E8970FFEC00">
    <w:name w:val="E328588FDD8C43AFBB4F5E8970FFEC00"/>
    <w:rsid w:val="00D12AA3"/>
  </w:style>
  <w:style w:type="paragraph" w:customStyle="1" w:styleId="D666F7BF8CF245548EA6922178522FBD">
    <w:name w:val="D666F7BF8CF245548EA6922178522FBD"/>
    <w:rsid w:val="00D12AA3"/>
  </w:style>
  <w:style w:type="paragraph" w:customStyle="1" w:styleId="CB67972B077B41219CEA8894E30C3A9E">
    <w:name w:val="CB67972B077B41219CEA8894E30C3A9E"/>
    <w:rsid w:val="00D12A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171</Words>
  <Characters>980</Characters>
  <Application>Microsoft Office Word</Application>
  <DocSecurity>0</DocSecurity>
  <Lines>98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2023-08-16T14:36:00Z</dcterms:created>
  <dcterms:modified xsi:type="dcterms:W3CDTF">2023-08-16T18:00:00Z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